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5ACB1" w14:textId="3325ECBB" w:rsidR="00A1285F" w:rsidRPr="00A1285F" w:rsidRDefault="008F276C" w:rsidP="00A1769A">
      <w:pPr>
        <w:tabs>
          <w:tab w:val="left" w:pos="8352"/>
        </w:tabs>
        <w:ind w:left="720"/>
        <w:rPr>
          <w:rFonts w:ascii="Arial" w:hAnsi="Arial" w:cs="Arial"/>
          <w:sz w:val="8"/>
          <w:szCs w:val="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1BAB958" wp14:editId="59CB3A16">
            <wp:simplePos x="0" y="0"/>
            <wp:positionH relativeFrom="column">
              <wp:posOffset>426085</wp:posOffset>
            </wp:positionH>
            <wp:positionV relativeFrom="paragraph">
              <wp:posOffset>-69377</wp:posOffset>
            </wp:positionV>
            <wp:extent cx="7627088" cy="5390964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7088" cy="5390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4B6C">
        <w:rPr>
          <w:noProof/>
        </w:rPr>
        <w:drawing>
          <wp:anchor distT="0" distB="0" distL="114300" distR="114300" simplePos="0" relativeHeight="251662336" behindDoc="1" locked="0" layoutInCell="1" allowOverlap="1" wp14:anchorId="4010136C" wp14:editId="7BE9E818">
            <wp:simplePos x="0" y="0"/>
            <wp:positionH relativeFrom="column">
              <wp:posOffset>381827</wp:posOffset>
            </wp:positionH>
            <wp:positionV relativeFrom="paragraph">
              <wp:posOffset>-1639810</wp:posOffset>
            </wp:positionV>
            <wp:extent cx="1826542" cy="1570008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97"/>
                    <a:stretch/>
                  </pic:blipFill>
                  <pic:spPr bwMode="auto">
                    <a:xfrm>
                      <a:off x="0" y="0"/>
                      <a:ext cx="1826542" cy="1570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BACEE8" w14:textId="37B8446D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0C2E516C" w14:textId="4616F263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7245494A" w14:textId="004B22DD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5D7A1EAB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22171944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5599D46B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336C0F8C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5105D008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1C462768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416B731C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1C0B25F2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1DF64F98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0B5C51A6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0F6CF900" w14:textId="21929252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2C1C7AAE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69F7939F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153B7983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1D9B7E0A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1AB058C6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130D6B2D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0A5054E0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6B8EEBD9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06D48CFD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3ABA4BC5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5BB24ACF" w14:textId="77777777" w:rsidR="00A1285F" w:rsidRPr="00A1285F" w:rsidRDefault="00A1285F" w:rsidP="00A1285F">
      <w:pPr>
        <w:rPr>
          <w:rFonts w:ascii="Arial" w:hAnsi="Arial" w:cs="Arial"/>
          <w:sz w:val="8"/>
          <w:szCs w:val="8"/>
        </w:rPr>
      </w:pPr>
    </w:p>
    <w:p w14:paraId="3106CF9F" w14:textId="5ECA1C7C" w:rsidR="007C6501" w:rsidRPr="007C6501" w:rsidRDefault="007C6501" w:rsidP="007C6501">
      <w:pPr>
        <w:tabs>
          <w:tab w:val="left" w:pos="2093"/>
        </w:tabs>
        <w:rPr>
          <w:rFonts w:ascii="Arial" w:hAnsi="Arial" w:cs="Arial"/>
          <w:sz w:val="8"/>
          <w:szCs w:val="8"/>
        </w:rPr>
      </w:pPr>
    </w:p>
    <w:p w14:paraId="5F3F0664" w14:textId="77777777" w:rsidR="007C6501" w:rsidRPr="007C6501" w:rsidRDefault="007C6501" w:rsidP="007C6501">
      <w:pPr>
        <w:rPr>
          <w:rFonts w:ascii="Arial" w:hAnsi="Arial" w:cs="Arial"/>
          <w:sz w:val="8"/>
          <w:szCs w:val="8"/>
        </w:rPr>
      </w:pPr>
      <w:bookmarkStart w:id="0" w:name="_GoBack"/>
      <w:bookmarkEnd w:id="0"/>
    </w:p>
    <w:p w14:paraId="63810D64" w14:textId="77777777" w:rsidR="007C6501" w:rsidRPr="007C6501" w:rsidRDefault="007C6501" w:rsidP="007C6501">
      <w:pPr>
        <w:rPr>
          <w:rFonts w:ascii="Arial" w:hAnsi="Arial" w:cs="Arial"/>
          <w:sz w:val="8"/>
          <w:szCs w:val="8"/>
        </w:rPr>
      </w:pPr>
    </w:p>
    <w:p w14:paraId="30EE6A23" w14:textId="77777777" w:rsidR="007C6501" w:rsidRPr="007C6501" w:rsidRDefault="007C6501" w:rsidP="007C6501">
      <w:pPr>
        <w:rPr>
          <w:rFonts w:ascii="Arial" w:hAnsi="Arial" w:cs="Arial"/>
          <w:sz w:val="8"/>
          <w:szCs w:val="8"/>
        </w:rPr>
      </w:pPr>
    </w:p>
    <w:p w14:paraId="25171281" w14:textId="77777777" w:rsidR="007C6501" w:rsidRPr="007C6501" w:rsidRDefault="007C6501" w:rsidP="007C6501">
      <w:pPr>
        <w:rPr>
          <w:rFonts w:ascii="Arial" w:hAnsi="Arial" w:cs="Arial"/>
          <w:sz w:val="8"/>
          <w:szCs w:val="8"/>
        </w:rPr>
      </w:pPr>
    </w:p>
    <w:p w14:paraId="4C59A505" w14:textId="77777777" w:rsidR="007C6501" w:rsidRPr="007C6501" w:rsidRDefault="007C6501" w:rsidP="007C6501">
      <w:pPr>
        <w:rPr>
          <w:rFonts w:ascii="Arial" w:hAnsi="Arial" w:cs="Arial"/>
          <w:sz w:val="8"/>
          <w:szCs w:val="8"/>
        </w:rPr>
      </w:pPr>
    </w:p>
    <w:p w14:paraId="2EB2BB2C" w14:textId="77777777" w:rsidR="007C6501" w:rsidRPr="007C6501" w:rsidRDefault="007C6501" w:rsidP="007C6501">
      <w:pPr>
        <w:rPr>
          <w:rFonts w:ascii="Arial" w:hAnsi="Arial" w:cs="Arial"/>
          <w:sz w:val="8"/>
          <w:szCs w:val="8"/>
        </w:rPr>
      </w:pPr>
    </w:p>
    <w:p w14:paraId="047E6F1C" w14:textId="19C343AE" w:rsidR="007C6501" w:rsidRDefault="007C6501" w:rsidP="007C6501">
      <w:pPr>
        <w:rPr>
          <w:rFonts w:ascii="Arial" w:hAnsi="Arial" w:cs="Arial"/>
          <w:sz w:val="8"/>
          <w:szCs w:val="8"/>
        </w:rPr>
      </w:pPr>
    </w:p>
    <w:p w14:paraId="730822A1" w14:textId="1A257214" w:rsidR="005965EC" w:rsidRPr="007C6501" w:rsidRDefault="007C6501" w:rsidP="007C6501">
      <w:pPr>
        <w:tabs>
          <w:tab w:val="left" w:pos="5727"/>
        </w:tabs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sz w:val="8"/>
          <w:szCs w:val="8"/>
        </w:rPr>
        <w:tab/>
      </w:r>
    </w:p>
    <w:sectPr w:rsidR="005965EC" w:rsidRPr="007C6501" w:rsidSect="00D50272">
      <w:headerReference w:type="default" r:id="rId13"/>
      <w:footerReference w:type="default" r:id="rId14"/>
      <w:pgSz w:w="15840" w:h="12240" w:orient="landscape"/>
      <w:pgMar w:top="864" w:right="389" w:bottom="284" w:left="567" w:header="566" w:footer="1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8107CC" w14:textId="77777777" w:rsidR="00297CF3" w:rsidRDefault="00297CF3">
      <w:pPr>
        <w:spacing w:before="0" w:after="0"/>
      </w:pPr>
      <w:r>
        <w:separator/>
      </w:r>
    </w:p>
  </w:endnote>
  <w:endnote w:type="continuationSeparator" w:id="0">
    <w:p w14:paraId="56B865FE" w14:textId="77777777" w:rsidR="00297CF3" w:rsidRDefault="00297CF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1100" w:type="dxa"/>
      <w:tblInd w:w="127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5"/>
      <w:gridCol w:w="2267"/>
      <w:gridCol w:w="283"/>
      <w:gridCol w:w="1984"/>
      <w:gridCol w:w="283"/>
      <w:gridCol w:w="2976"/>
      <w:gridCol w:w="283"/>
      <w:gridCol w:w="2739"/>
    </w:tblGrid>
    <w:tr w:rsidR="007C6501" w14:paraId="231973BB" w14:textId="77777777" w:rsidTr="0050213F">
      <w:tc>
        <w:tcPr>
          <w:tcW w:w="284" w:type="dxa"/>
          <w:shd w:val="clear" w:color="auto" w:fill="F5B7CC" w:themeFill="accent5" w:themeFillTint="66"/>
        </w:tcPr>
        <w:p w14:paraId="65DA7632" w14:textId="77777777" w:rsidR="007C6501" w:rsidRDefault="007C6501" w:rsidP="007C6501">
          <w:pPr>
            <w:rPr>
              <w:rFonts w:ascii="Arial" w:hAnsi="Arial" w:cs="Arial"/>
              <w:sz w:val="8"/>
              <w:szCs w:val="8"/>
            </w:rPr>
          </w:pPr>
        </w:p>
      </w:tc>
      <w:tc>
        <w:tcPr>
          <w:tcW w:w="2268" w:type="dxa"/>
          <w:hideMark/>
        </w:tcPr>
        <w:p w14:paraId="08F556E6" w14:textId="77777777" w:rsidR="007C6501" w:rsidRDefault="007C6501" w:rsidP="007C6501">
          <w:pPr>
            <w:rPr>
              <w:rFonts w:ascii="Arial" w:hAnsi="Arial" w:cs="Arial"/>
              <w:sz w:val="8"/>
              <w:szCs w:val="8"/>
            </w:rPr>
          </w:pPr>
          <w:r>
            <w:rPr>
              <w:rFonts w:ascii="Calibri" w:eastAsia="Times New Roman" w:hAnsi="Calibri" w:cs="Calibri"/>
              <w:b/>
              <w:szCs w:val="20"/>
              <w:lang w:eastAsia="en-GB"/>
            </w:rPr>
            <w:t>Public holidays</w:t>
          </w:r>
        </w:p>
      </w:tc>
      <w:tc>
        <w:tcPr>
          <w:tcW w:w="283" w:type="dxa"/>
          <w:shd w:val="clear" w:color="auto" w:fill="FFFF00"/>
        </w:tcPr>
        <w:p w14:paraId="47137D43" w14:textId="77777777" w:rsidR="007C6501" w:rsidRDefault="007C6501" w:rsidP="007C6501">
          <w:pPr>
            <w:rPr>
              <w:rFonts w:ascii="Arial" w:hAnsi="Arial" w:cs="Arial"/>
              <w:sz w:val="8"/>
              <w:szCs w:val="8"/>
            </w:rPr>
          </w:pPr>
        </w:p>
      </w:tc>
      <w:tc>
        <w:tcPr>
          <w:tcW w:w="1985" w:type="dxa"/>
          <w:hideMark/>
        </w:tcPr>
        <w:p w14:paraId="51B946A9" w14:textId="77777777" w:rsidR="007C6501" w:rsidRDefault="007C6501" w:rsidP="007C6501">
          <w:pPr>
            <w:rPr>
              <w:rFonts w:ascii="Arial" w:hAnsi="Arial" w:cs="Arial"/>
              <w:sz w:val="8"/>
              <w:szCs w:val="8"/>
            </w:rPr>
          </w:pPr>
          <w:r>
            <w:rPr>
              <w:rFonts w:ascii="Calibri" w:eastAsia="Times New Roman" w:hAnsi="Calibri" w:cs="Calibri"/>
              <w:b/>
              <w:szCs w:val="20"/>
              <w:lang w:eastAsia="en-GB"/>
            </w:rPr>
            <w:t>Speech</w:t>
          </w:r>
        </w:p>
      </w:tc>
      <w:tc>
        <w:tcPr>
          <w:tcW w:w="283" w:type="dxa"/>
          <w:shd w:val="clear" w:color="auto" w:fill="FFC000"/>
        </w:tcPr>
        <w:p w14:paraId="4BD89AA2" w14:textId="77777777" w:rsidR="007C6501" w:rsidRDefault="007C6501" w:rsidP="007C6501">
          <w:pPr>
            <w:rPr>
              <w:rFonts w:ascii="Arial" w:hAnsi="Arial" w:cs="Arial"/>
              <w:sz w:val="8"/>
              <w:szCs w:val="8"/>
            </w:rPr>
          </w:pPr>
        </w:p>
      </w:tc>
      <w:tc>
        <w:tcPr>
          <w:tcW w:w="2977" w:type="dxa"/>
          <w:hideMark/>
        </w:tcPr>
        <w:p w14:paraId="4FB11F81" w14:textId="77777777" w:rsidR="007C6501" w:rsidRDefault="007C6501" w:rsidP="007C6501">
          <w:pPr>
            <w:rPr>
              <w:rFonts w:ascii="Arial" w:hAnsi="Arial" w:cs="Arial"/>
              <w:sz w:val="8"/>
              <w:szCs w:val="8"/>
            </w:rPr>
          </w:pPr>
          <w:r>
            <w:rPr>
              <w:rFonts w:ascii="Calibri" w:eastAsia="Times New Roman" w:hAnsi="Calibri" w:cs="Calibri"/>
              <w:b/>
              <w:szCs w:val="20"/>
              <w:lang w:eastAsia="en-GB"/>
            </w:rPr>
            <w:t>Service break/no sessions</w:t>
          </w:r>
        </w:p>
      </w:tc>
      <w:tc>
        <w:tcPr>
          <w:tcW w:w="283" w:type="dxa"/>
          <w:shd w:val="clear" w:color="auto" w:fill="C6EFAE" w:themeFill="accent2" w:themeFillTint="66"/>
        </w:tcPr>
        <w:p w14:paraId="59126BDB" w14:textId="77777777" w:rsidR="007C6501" w:rsidRDefault="007C6501" w:rsidP="007C6501">
          <w:pPr>
            <w:rPr>
              <w:rFonts w:ascii="Calibri" w:eastAsia="Times New Roman" w:hAnsi="Calibri" w:cs="Calibri"/>
              <w:b/>
              <w:szCs w:val="20"/>
              <w:lang w:eastAsia="en-GB"/>
            </w:rPr>
          </w:pPr>
        </w:p>
      </w:tc>
      <w:tc>
        <w:tcPr>
          <w:tcW w:w="2740" w:type="dxa"/>
          <w:hideMark/>
        </w:tcPr>
        <w:p w14:paraId="32C0A227" w14:textId="77777777" w:rsidR="007C6501" w:rsidRDefault="007C6501" w:rsidP="007C6501">
          <w:pPr>
            <w:rPr>
              <w:rFonts w:ascii="Calibri" w:eastAsia="Times New Roman" w:hAnsi="Calibri" w:cs="Calibri"/>
              <w:b/>
              <w:szCs w:val="20"/>
              <w:lang w:eastAsia="en-GB"/>
            </w:rPr>
          </w:pPr>
          <w:r>
            <w:rPr>
              <w:rFonts w:ascii="Calibri" w:eastAsia="Times New Roman" w:hAnsi="Calibri" w:cs="Calibri"/>
              <w:b/>
              <w:szCs w:val="20"/>
              <w:lang w:eastAsia="en-GB"/>
            </w:rPr>
            <w:t>Administration days/no sessions</w:t>
          </w:r>
        </w:p>
      </w:tc>
    </w:tr>
  </w:tbl>
  <w:p w14:paraId="0AB4C50B" w14:textId="77777777" w:rsidR="00C34100" w:rsidRPr="00475216" w:rsidRDefault="00C34100" w:rsidP="00C34100">
    <w:pPr>
      <w:rPr>
        <w:sz w:val="8"/>
        <w:szCs w:val="8"/>
      </w:rPr>
    </w:pPr>
  </w:p>
  <w:p w14:paraId="29AFFAB7" w14:textId="022939C5" w:rsidR="00C34100" w:rsidRPr="00C34100" w:rsidRDefault="00C34100" w:rsidP="007E4A6F">
    <w:pPr>
      <w:ind w:left="720" w:firstLine="720"/>
      <w:rPr>
        <w:rFonts w:ascii="Arial" w:hAnsi="Arial" w:cs="Arial"/>
        <w:b/>
        <w:sz w:val="40"/>
      </w:rPr>
    </w:pPr>
    <w:r w:rsidRPr="009E3215">
      <w:rPr>
        <w:rFonts w:ascii="Arial" w:hAnsi="Arial" w:cs="Arial"/>
        <w:b/>
        <w:sz w:val="16"/>
      </w:rPr>
      <w:t xml:space="preserve">* Please </w:t>
    </w:r>
    <w:r w:rsidR="007E4A6F" w:rsidRPr="007E4A6F">
      <w:rPr>
        <w:rFonts w:ascii="Arial" w:hAnsi="Arial" w:cs="Arial"/>
        <w:b/>
        <w:sz w:val="16"/>
      </w:rPr>
      <w:t xml:space="preserve">note </w:t>
    </w:r>
    <w:r w:rsidR="007C6501">
      <w:rPr>
        <w:rFonts w:ascii="Arial" w:hAnsi="Arial" w:cs="Arial"/>
        <w:b/>
        <w:sz w:val="16"/>
      </w:rPr>
      <w:t xml:space="preserve">any </w:t>
    </w:r>
    <w:r w:rsidRPr="009E3215">
      <w:rPr>
        <w:rFonts w:ascii="Arial" w:hAnsi="Arial" w:cs="Arial"/>
        <w:b/>
        <w:sz w:val="16"/>
      </w:rPr>
      <w:t>changes will be communicated to parents</w:t>
    </w:r>
    <w:bookmarkStart w:id="1" w:name="_Hlk85097323"/>
    <w:bookmarkEnd w:id="1"/>
    <w:r w:rsidRPr="009E3215">
      <w:rPr>
        <w:rFonts w:ascii="Arial" w:hAnsi="Arial" w:cs="Arial"/>
        <w:b/>
        <w:sz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F3A61" w14:textId="77777777" w:rsidR="00297CF3" w:rsidRDefault="00297CF3">
      <w:pPr>
        <w:spacing w:before="0" w:after="0"/>
      </w:pPr>
      <w:r>
        <w:separator/>
      </w:r>
    </w:p>
  </w:footnote>
  <w:footnote w:type="continuationSeparator" w:id="0">
    <w:p w14:paraId="1D6D6490" w14:textId="77777777" w:rsidR="00297CF3" w:rsidRDefault="00297CF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C231F" w14:textId="3BB792D4" w:rsidR="00BB5396" w:rsidRPr="00BB5396" w:rsidRDefault="00BB5396" w:rsidP="00DF23D3">
    <w:pPr>
      <w:pStyle w:val="Header"/>
      <w:tabs>
        <w:tab w:val="left" w:pos="2580"/>
        <w:tab w:val="left" w:pos="3196"/>
      </w:tabs>
      <w:ind w:left="1440" w:firstLine="720"/>
      <w:rPr>
        <w:rFonts w:ascii="Arial" w:hAnsi="Arial" w:cs="Arial"/>
        <w:b/>
        <w:color w:val="8DD8F3" w:themeColor="accent1" w:themeTint="99"/>
        <w:sz w:val="24"/>
      </w:rPr>
    </w:pPr>
    <w:r w:rsidRPr="00BB5396">
      <w:rPr>
        <w:rFonts w:ascii="Arial" w:hAnsi="Arial" w:cs="Arial"/>
        <w:b/>
        <w:noProof/>
        <w:color w:val="8DD8F3" w:themeColor="accent1" w:themeTint="99"/>
        <w:sz w:val="48"/>
      </w:rPr>
      <mc:AlternateContent>
        <mc:Choice Requires="wps">
          <w:drawing>
            <wp:anchor distT="91440" distB="91440" distL="114300" distR="114300" simplePos="0" relativeHeight="251662336" behindDoc="0" locked="0" layoutInCell="1" allowOverlap="1" wp14:anchorId="77C8EF9E" wp14:editId="0C88AD94">
              <wp:simplePos x="0" y="0"/>
              <wp:positionH relativeFrom="page">
                <wp:posOffset>3186430</wp:posOffset>
              </wp:positionH>
              <wp:positionV relativeFrom="paragraph">
                <wp:posOffset>285115</wp:posOffset>
              </wp:positionV>
              <wp:extent cx="4297045" cy="1403985"/>
              <wp:effectExtent l="0" t="0" r="0" b="6350"/>
              <wp:wrapTopAndBottom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97045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1D7317" w14:textId="63E4425D" w:rsidR="00BB5396" w:rsidRDefault="00BB5396" w:rsidP="00BB5396">
                          <w:pPr>
                            <w:pBdr>
                              <w:top w:val="single" w:sz="24" w:space="8" w:color="42BFEB" w:themeColor="accent1"/>
                              <w:bottom w:val="single" w:sz="24" w:space="8" w:color="42BFEB" w:themeColor="accent1"/>
                            </w:pBdr>
                            <w:spacing w:after="0"/>
                            <w:jc w:val="center"/>
                            <w:rPr>
                              <w:i/>
                              <w:iCs/>
                              <w:color w:val="42BFEB" w:themeColor="accent1"/>
                              <w:sz w:val="24"/>
                            </w:rPr>
                          </w:pPr>
                          <w:r w:rsidRPr="00DF23D3">
                            <w:rPr>
                              <w:rFonts w:ascii="Arial" w:hAnsi="Arial" w:cs="Arial"/>
                              <w:b/>
                              <w:color w:val="8DD8F3" w:themeColor="accent1" w:themeTint="99"/>
                              <w:sz w:val="48"/>
                            </w:rPr>
                            <w:t>Footprints calendar</w:t>
                          </w:r>
                          <w:r>
                            <w:rPr>
                              <w:rFonts w:ascii="Arial" w:hAnsi="Arial" w:cs="Arial"/>
                              <w:b/>
                              <w:color w:val="8DD8F3" w:themeColor="accent1" w:themeTint="99"/>
                              <w:sz w:val="48"/>
                            </w:rPr>
                            <w:t xml:space="preserve"> </w:t>
                          </w:r>
                          <w:r w:rsidR="00C96D56">
                            <w:rPr>
                              <w:rFonts w:ascii="Arial" w:hAnsi="Arial" w:cs="Arial"/>
                              <w:b/>
                              <w:color w:val="8DD8F3" w:themeColor="accent1" w:themeTint="99"/>
                              <w:sz w:val="48"/>
                            </w:rPr>
                            <w:t>202</w:t>
                          </w:r>
                          <w:r w:rsidR="00617312">
                            <w:rPr>
                              <w:rFonts w:ascii="Arial" w:hAnsi="Arial" w:cs="Arial"/>
                              <w:b/>
                              <w:color w:val="8DD8F3" w:themeColor="accent1" w:themeTint="99"/>
                              <w:sz w:val="48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C8EF9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50.9pt;margin-top:22.45pt;width:338.35pt;height:110.55pt;z-index:251662336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" filled="f" stroked="f">
              <v:textbox style="mso-fit-shape-to-text:t">
                <w:txbxContent>
                  <w:p w14:paraId="2C1D7317" w14:textId="63E4425D" w:rsidR="00BB5396" w:rsidRDefault="00BB5396" w:rsidP="00BB5396">
                    <w:pPr>
                      <w:pBdr>
                        <w:top w:val="single" w:sz="24" w:space="8" w:color="42BFEB" w:themeColor="accent1"/>
                        <w:bottom w:val="single" w:sz="24" w:space="8" w:color="42BFEB" w:themeColor="accent1"/>
                      </w:pBdr>
                      <w:spacing w:after="0"/>
                      <w:jc w:val="center"/>
                      <w:rPr>
                        <w:i/>
                        <w:iCs/>
                        <w:color w:val="42BFEB" w:themeColor="accent1"/>
                        <w:sz w:val="24"/>
                      </w:rPr>
                    </w:pPr>
                    <w:r w:rsidRPr="00DF23D3">
                      <w:rPr>
                        <w:rFonts w:ascii="Arial" w:hAnsi="Arial" w:cs="Arial"/>
                        <w:b/>
                        <w:color w:val="8DD8F3" w:themeColor="accent1" w:themeTint="99"/>
                        <w:sz w:val="48"/>
                      </w:rPr>
                      <w:t>Footprints calendar</w:t>
                    </w:r>
                    <w:r>
                      <w:rPr>
                        <w:rFonts w:ascii="Arial" w:hAnsi="Arial" w:cs="Arial"/>
                        <w:b/>
                        <w:color w:val="8DD8F3" w:themeColor="accent1" w:themeTint="99"/>
                        <w:sz w:val="48"/>
                      </w:rPr>
                      <w:t xml:space="preserve"> </w:t>
                    </w:r>
                    <w:r w:rsidR="00C96D56">
                      <w:rPr>
                        <w:rFonts w:ascii="Arial" w:hAnsi="Arial" w:cs="Arial"/>
                        <w:b/>
                        <w:color w:val="8DD8F3" w:themeColor="accent1" w:themeTint="99"/>
                        <w:sz w:val="48"/>
                      </w:rPr>
                      <w:t>202</w:t>
                    </w:r>
                    <w:r w:rsidR="00617312">
                      <w:rPr>
                        <w:rFonts w:ascii="Arial" w:hAnsi="Arial" w:cs="Arial"/>
                        <w:b/>
                        <w:color w:val="8DD8F3" w:themeColor="accent1" w:themeTint="99"/>
                        <w:sz w:val="48"/>
                      </w:rPr>
                      <w:t>7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1" locked="0" layoutInCell="1" allowOverlap="1" wp14:anchorId="5052F6C9" wp14:editId="1F66ACD1">
          <wp:simplePos x="0" y="0"/>
          <wp:positionH relativeFrom="margin">
            <wp:align>right</wp:align>
          </wp:positionH>
          <wp:positionV relativeFrom="paragraph">
            <wp:posOffset>448</wp:posOffset>
          </wp:positionV>
          <wp:extent cx="1992652" cy="540684"/>
          <wp:effectExtent l="0" t="0" r="762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2652" cy="5406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227">
      <w:rPr>
        <w:rFonts w:ascii="Arial" w:hAnsi="Arial" w:cs="Arial"/>
        <w:b/>
        <w:sz w:val="44"/>
      </w:rPr>
      <w:tab/>
    </w:r>
    <w:r w:rsidR="009A5227">
      <w:rPr>
        <w:rFonts w:ascii="Arial" w:hAnsi="Arial" w:cs="Arial"/>
        <w:b/>
        <w:sz w:val="44"/>
      </w:rPr>
      <w:tab/>
    </w:r>
    <w:r w:rsidR="007C63F4">
      <w:rPr>
        <w:rFonts w:ascii="Arial" w:hAnsi="Arial" w:cs="Arial"/>
        <w:b/>
        <w:sz w:val="44"/>
      </w:rPr>
      <w:t xml:space="preserve">     </w:t>
    </w:r>
    <w:r w:rsidR="007C63F4">
      <w:rPr>
        <w:rFonts w:ascii="Arial" w:hAnsi="Arial" w:cs="Arial"/>
        <w:b/>
        <w:color w:val="8DD8F3" w:themeColor="accent1" w:themeTint="99"/>
        <w:sz w:val="48"/>
      </w:rPr>
      <w:tab/>
      <w:t xml:space="preserve">   </w:t>
    </w:r>
    <w:r w:rsidR="007C63F4">
      <w:rPr>
        <w:rFonts w:ascii="Arial" w:hAnsi="Arial" w:cs="Arial"/>
        <w:b/>
        <w:color w:val="8DD8F3" w:themeColor="accent1" w:themeTint="99"/>
        <w:sz w:val="48"/>
      </w:rPr>
      <w:tab/>
    </w:r>
  </w:p>
  <w:p w14:paraId="1D3F031E" w14:textId="3537A832" w:rsidR="00297CF3" w:rsidRPr="007907D9" w:rsidRDefault="00BB5396" w:rsidP="007907D9">
    <w:pPr>
      <w:pStyle w:val="Header"/>
      <w:tabs>
        <w:tab w:val="left" w:pos="2580"/>
        <w:tab w:val="left" w:pos="3196"/>
        <w:tab w:val="left" w:pos="4678"/>
      </w:tabs>
      <w:ind w:left="1440" w:firstLine="720"/>
      <w:rPr>
        <w:rFonts w:ascii="Arial" w:hAnsi="Arial" w:cs="Arial"/>
        <w:b/>
        <w:color w:val="8DD8F3" w:themeColor="accent1" w:themeTint="99"/>
      </w:rPr>
    </w:pPr>
    <w:r>
      <w:rPr>
        <w:rFonts w:ascii="Arial" w:hAnsi="Arial" w:cs="Arial"/>
        <w:b/>
        <w:color w:val="8DD8F3" w:themeColor="accent1" w:themeTint="99"/>
        <w:sz w:val="48"/>
      </w:rPr>
      <w:tab/>
    </w:r>
    <w:r>
      <w:rPr>
        <w:rFonts w:ascii="Arial" w:hAnsi="Arial" w:cs="Arial"/>
        <w:b/>
        <w:color w:val="8DD8F3" w:themeColor="accent1" w:themeTint="99"/>
        <w:sz w:val="48"/>
      </w:rPr>
      <w:tab/>
    </w:r>
    <w:r>
      <w:rPr>
        <w:rFonts w:ascii="Arial" w:hAnsi="Arial" w:cs="Arial"/>
        <w:b/>
        <w:color w:val="8DD8F3" w:themeColor="accent1" w:themeTint="99"/>
        <w:sz w:val="48"/>
      </w:rPr>
      <w:tab/>
    </w:r>
    <w:r>
      <w:rPr>
        <w:rFonts w:ascii="Arial" w:hAnsi="Arial" w:cs="Arial"/>
        <w:b/>
        <w:color w:val="8DD8F3" w:themeColor="accent1" w:themeTint="99"/>
        <w:sz w:val="22"/>
      </w:rPr>
      <w:tab/>
    </w:r>
    <w:r w:rsidR="00DF23D3">
      <w:rPr>
        <w:rFonts w:ascii="Arial" w:hAnsi="Arial" w:cs="Arial"/>
        <w:b/>
        <w:color w:val="8DD8F3" w:themeColor="accent1" w:themeTint="99"/>
        <w:sz w:val="48"/>
      </w:rPr>
      <w:t xml:space="preserve">       </w:t>
    </w:r>
    <w:r w:rsidR="009A5227">
      <w:rPr>
        <w:rFonts w:ascii="Arial" w:hAnsi="Arial" w:cs="Arial"/>
        <w:b/>
        <w:color w:val="8DD8F3" w:themeColor="accent1" w:themeTint="99"/>
        <w:sz w:val="4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EB48AE"/>
    <w:multiLevelType w:val="hybridMultilevel"/>
    <w:tmpl w:val="6C2A1CCA"/>
    <w:lvl w:ilvl="0" w:tplc="89A26C3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efaultTabStop w:val="720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/08/2026"/>
    <w:docVar w:name="MonthEnd10" w:val="31/05/2027"/>
    <w:docVar w:name="MonthEnd11" w:val="30/06/2027"/>
    <w:docVar w:name="MonthEnd12" w:val="31/07/2027"/>
    <w:docVar w:name="MonthEnd2" w:val="30/09/2026"/>
    <w:docVar w:name="MonthEnd3" w:val="31/10/2026"/>
    <w:docVar w:name="MonthEnd4" w:val="30/11/2026"/>
    <w:docVar w:name="MonthEnd5" w:val="31/12/2026"/>
    <w:docVar w:name="MonthEnd6" w:val="31/01/2027"/>
    <w:docVar w:name="MonthEnd7" w:val="28/02/2027"/>
    <w:docVar w:name="MonthEnd8" w:val="31/03/2027"/>
    <w:docVar w:name="MonthEnd9" w:val="30/04/2027"/>
    <w:docVar w:name="Months" w:val="12"/>
    <w:docVar w:name="MonthStart1" w:val="01/08/2026"/>
    <w:docVar w:name="MonthStart10" w:val="01/05/2027"/>
    <w:docVar w:name="MonthStart11" w:val="01/06/2027"/>
    <w:docVar w:name="MonthStart12" w:val="01/07/2027"/>
    <w:docVar w:name="MonthStart2" w:val="01/09/2026"/>
    <w:docVar w:name="MonthStart3" w:val="01/10/2026"/>
    <w:docVar w:name="MonthStart4" w:val="01/11/2026"/>
    <w:docVar w:name="MonthStart5" w:val="01/12/2026"/>
    <w:docVar w:name="MonthStart6" w:val="01/01/2027"/>
    <w:docVar w:name="MonthStart7" w:val="01/02/2027"/>
    <w:docVar w:name="MonthStart8" w:val="01/03/2027"/>
    <w:docVar w:name="MonthStart9" w:val="01/04/2027"/>
    <w:docVar w:name="MonthStartLast" w:val="01/07/2027"/>
    <w:docVar w:name="WeekStart" w:val="Sunday"/>
  </w:docVars>
  <w:rsids>
    <w:rsidRoot w:val="00E66686"/>
    <w:rsid w:val="000065CB"/>
    <w:rsid w:val="000304E2"/>
    <w:rsid w:val="000A0992"/>
    <w:rsid w:val="000A4D1C"/>
    <w:rsid w:val="000C79E2"/>
    <w:rsid w:val="001644B4"/>
    <w:rsid w:val="001A214D"/>
    <w:rsid w:val="00212132"/>
    <w:rsid w:val="00251165"/>
    <w:rsid w:val="0027234F"/>
    <w:rsid w:val="00287C43"/>
    <w:rsid w:val="00291883"/>
    <w:rsid w:val="00297CF3"/>
    <w:rsid w:val="002B3586"/>
    <w:rsid w:val="0031695E"/>
    <w:rsid w:val="00320481"/>
    <w:rsid w:val="00343657"/>
    <w:rsid w:val="0035434A"/>
    <w:rsid w:val="003573A6"/>
    <w:rsid w:val="00364CCA"/>
    <w:rsid w:val="003D7432"/>
    <w:rsid w:val="00415B8B"/>
    <w:rsid w:val="00467FF3"/>
    <w:rsid w:val="00475216"/>
    <w:rsid w:val="005637F3"/>
    <w:rsid w:val="00565E64"/>
    <w:rsid w:val="005965EC"/>
    <w:rsid w:val="00617312"/>
    <w:rsid w:val="00631A67"/>
    <w:rsid w:val="00646DD9"/>
    <w:rsid w:val="006C0301"/>
    <w:rsid w:val="006C7B52"/>
    <w:rsid w:val="006D409E"/>
    <w:rsid w:val="00722D27"/>
    <w:rsid w:val="00733336"/>
    <w:rsid w:val="007347FA"/>
    <w:rsid w:val="00777BC5"/>
    <w:rsid w:val="00783D64"/>
    <w:rsid w:val="007907D9"/>
    <w:rsid w:val="00794839"/>
    <w:rsid w:val="007C63F4"/>
    <w:rsid w:val="007C6501"/>
    <w:rsid w:val="007E4A6F"/>
    <w:rsid w:val="00805B48"/>
    <w:rsid w:val="008075E8"/>
    <w:rsid w:val="00864256"/>
    <w:rsid w:val="00896B1B"/>
    <w:rsid w:val="008F276C"/>
    <w:rsid w:val="0091383D"/>
    <w:rsid w:val="009157E0"/>
    <w:rsid w:val="00951943"/>
    <w:rsid w:val="00955476"/>
    <w:rsid w:val="009921DA"/>
    <w:rsid w:val="00994B6C"/>
    <w:rsid w:val="009A5227"/>
    <w:rsid w:val="009E3215"/>
    <w:rsid w:val="009F59E4"/>
    <w:rsid w:val="00A1285F"/>
    <w:rsid w:val="00A1769A"/>
    <w:rsid w:val="00A56556"/>
    <w:rsid w:val="00AA0290"/>
    <w:rsid w:val="00AA0868"/>
    <w:rsid w:val="00B21CB7"/>
    <w:rsid w:val="00B45225"/>
    <w:rsid w:val="00B45870"/>
    <w:rsid w:val="00B64564"/>
    <w:rsid w:val="00BB5396"/>
    <w:rsid w:val="00C34100"/>
    <w:rsid w:val="00C50B42"/>
    <w:rsid w:val="00C7765F"/>
    <w:rsid w:val="00C868DE"/>
    <w:rsid w:val="00C952B9"/>
    <w:rsid w:val="00C96D56"/>
    <w:rsid w:val="00D50272"/>
    <w:rsid w:val="00D7304D"/>
    <w:rsid w:val="00DA348A"/>
    <w:rsid w:val="00DE1965"/>
    <w:rsid w:val="00DF23D3"/>
    <w:rsid w:val="00E17B9A"/>
    <w:rsid w:val="00E608AB"/>
    <w:rsid w:val="00E66686"/>
    <w:rsid w:val="00E82A9E"/>
    <w:rsid w:val="00EA5604"/>
    <w:rsid w:val="00EB4651"/>
    <w:rsid w:val="00F177DD"/>
    <w:rsid w:val="00F2661A"/>
    <w:rsid w:val="00F8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3CFCCE0B"/>
  <w15:docId w15:val="{656469A4-DB27-4B9C-A5E6-68235C44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595959" w:themeColor="text1" w:themeTint="A6"/>
        <w:sz w:val="18"/>
        <w:szCs w:val="18"/>
        <w:lang w:val="en-US" w:eastAsia="ja-JP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Date"/>
    <w:link w:val="Heading1Char"/>
    <w:uiPriority w:val="2"/>
    <w:qFormat/>
    <w:pPr>
      <w:keepNext/>
      <w:keepLines/>
      <w:spacing w:before="60" w:after="60"/>
      <w:ind w:left="115" w:right="115"/>
      <w:outlineLvl w:val="0"/>
    </w:pPr>
    <w:rPr>
      <w:rFonts w:asciiTheme="majorHAnsi" w:eastAsiaTheme="majorEastAsia" w:hAnsiTheme="majorHAnsi" w:cstheme="majorBidi"/>
      <w:caps/>
      <w:sz w:val="24"/>
      <w:szCs w:val="32"/>
    </w:rPr>
  </w:style>
  <w:style w:type="paragraph" w:styleId="Heading2">
    <w:name w:val="heading 2"/>
    <w:basedOn w:val="Normal"/>
    <w:link w:val="Heading2Char"/>
    <w:uiPriority w:val="2"/>
    <w:unhideWhenUsed/>
    <w:qFormat/>
    <w:pPr>
      <w:keepNext/>
      <w:keepLines/>
      <w:spacing w:before="100" w:after="0"/>
      <w:ind w:left="115" w:right="115"/>
      <w:outlineLvl w:val="1"/>
    </w:pPr>
    <w:rPr>
      <w:rFonts w:asciiTheme="majorHAnsi" w:eastAsiaTheme="majorEastAsia" w:hAnsiTheme="majorHAnsi" w:cstheme="majorBidi"/>
      <w:caps/>
      <w:color w:val="262626" w:themeColor="text1" w:themeTint="D9"/>
      <w:spacing w:val="2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2"/>
    <w:unhideWhenUsed/>
    <w:qFormat/>
    <w:pPr>
      <w:keepNext/>
      <w:keepLines/>
      <w:spacing w:before="80" w:after="0"/>
      <w:ind w:left="115" w:right="115"/>
      <w:outlineLvl w:val="2"/>
    </w:pPr>
    <w:rPr>
      <w:rFonts w:asciiTheme="majorHAnsi" w:eastAsiaTheme="majorEastAsia" w:hAnsiTheme="majorHAnsi" w:cstheme="majorBidi"/>
      <w:b/>
      <w:caps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pPr>
      <w:spacing w:before="0" w:after="80"/>
      <w:ind w:left="115"/>
    </w:pPr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262626" w:themeColor="text1" w:themeTint="D9"/>
      <w:spacing w:val="60"/>
      <w:kern w:val="28"/>
      <w:sz w:val="52"/>
    </w:rPr>
  </w:style>
  <w:style w:type="table" w:styleId="TableGrid">
    <w:name w:val="Table Grid"/>
    <w:basedOn w:val="TableNormal"/>
    <w:uiPriority w:val="5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EventPlannerTable">
    <w:name w:val="Event Planner Table"/>
    <w:basedOn w:val="TableNormal"/>
    <w:uiPriority w:val="99"/>
    <w:pPr>
      <w:spacing w:after="0"/>
    </w:pPr>
    <w:tblPr>
      <w:tblBorders>
        <w:insideH w:val="single" w:sz="24" w:space="0" w:color="FFFFFF" w:themeColor="background1"/>
        <w:insideV w:val="single" w:sz="24" w:space="0" w:color="FFFFFF" w:themeColor="background1"/>
      </w:tblBorders>
      <w:tblCellMar>
        <w:left w:w="0" w:type="dxa"/>
        <w:right w:w="0" w:type="dxa"/>
      </w:tblCellMar>
    </w:tblPr>
    <w:tcPr>
      <w:shd w:val="clear" w:color="auto" w:fill="F2F2F2" w:themeFill="background1" w:themeFillShade="F2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paragraph" w:customStyle="1" w:styleId="FormText">
    <w:name w:val="Form Text"/>
    <w:basedOn w:val="Normal"/>
    <w:uiPriority w:val="3"/>
    <w:qFormat/>
    <w:pPr>
      <w:spacing w:before="60" w:after="60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4"/>
    </w:rPr>
  </w:style>
  <w:style w:type="paragraph" w:styleId="NoSpacing">
    <w:name w:val="No Spacing"/>
    <w:uiPriority w:val="36"/>
    <w:qFormat/>
    <w:pPr>
      <w:spacing w:before="0" w:after="0"/>
    </w:pPr>
  </w:style>
  <w:style w:type="character" w:customStyle="1" w:styleId="Heading3Char">
    <w:name w:val="Heading 3 Char"/>
    <w:basedOn w:val="DefaultParagraphFont"/>
    <w:link w:val="Heading3"/>
    <w:uiPriority w:val="2"/>
    <w:rPr>
      <w:rFonts w:asciiTheme="majorHAnsi" w:eastAsiaTheme="majorEastAsia" w:hAnsiTheme="majorHAnsi" w:cstheme="majorBidi"/>
      <w:b/>
      <w:caps/>
      <w:sz w:val="22"/>
      <w:szCs w:val="24"/>
    </w:rPr>
  </w:style>
  <w:style w:type="paragraph" w:customStyle="1" w:styleId="TableText">
    <w:name w:val="Table Text"/>
    <w:basedOn w:val="Normal"/>
    <w:uiPriority w:val="7"/>
    <w:qFormat/>
    <w:pPr>
      <w:spacing w:before="80"/>
      <w:ind w:left="115" w:right="115"/>
    </w:pPr>
    <w:rPr>
      <w:rFonts w:asciiTheme="majorHAnsi" w:eastAsiaTheme="majorEastAsia" w:hAnsiTheme="majorHAnsi" w:cstheme="majorBidi"/>
      <w:sz w:val="20"/>
    </w:rPr>
  </w:style>
  <w:style w:type="paragraph" w:customStyle="1" w:styleId="Days">
    <w:name w:val="Days"/>
    <w:basedOn w:val="Normal"/>
    <w:uiPriority w:val="9"/>
    <w:qFormat/>
    <w:pPr>
      <w:spacing w:before="60" w:after="0"/>
      <w:jc w:val="center"/>
    </w:pPr>
    <w:rPr>
      <w:rFonts w:asciiTheme="majorHAnsi" w:eastAsiaTheme="majorEastAsia" w:hAnsiTheme="majorHAnsi" w:cstheme="majorBidi"/>
    </w:rPr>
  </w:style>
  <w:style w:type="paragraph" w:customStyle="1" w:styleId="Dates">
    <w:name w:val="Dates"/>
    <w:basedOn w:val="Normal"/>
    <w:uiPriority w:val="11"/>
    <w:qFormat/>
    <w:pPr>
      <w:spacing w:before="20" w:after="20"/>
      <w:jc w:val="center"/>
    </w:pPr>
    <w:rPr>
      <w:color w:val="262626" w:themeColor="text1" w:themeTint="D9"/>
    </w:rPr>
  </w:style>
  <w:style w:type="paragraph" w:customStyle="1" w:styleId="Months">
    <w:name w:val="Months"/>
    <w:basedOn w:val="Normal"/>
    <w:uiPriority w:val="8"/>
    <w:qFormat/>
    <w:pPr>
      <w:keepNext/>
      <w:spacing w:before="80"/>
      <w:ind w:left="115" w:right="115"/>
    </w:pPr>
    <w:rPr>
      <w:rFonts w:asciiTheme="majorHAnsi" w:eastAsiaTheme="majorEastAsia" w:hAnsiTheme="majorHAnsi" w:cstheme="majorBidi"/>
      <w:caps/>
      <w:color w:val="262626" w:themeColor="text1" w:themeTint="D9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customStyle="1" w:styleId="DateChar1">
    <w:name w:val="Date Char1"/>
    <w:basedOn w:val="DefaultParagraphFont"/>
    <w:uiPriority w:val="1"/>
    <w:semiHidden/>
  </w:style>
  <w:style w:type="character" w:customStyle="1" w:styleId="BalloonTextChar1">
    <w:name w:val="Balloon Text Char1"/>
    <w:basedOn w:val="DefaultParagraphFont"/>
    <w:uiPriority w:val="99"/>
    <w:semiHidden/>
    <w:rPr>
      <w:rFonts w:ascii="Tahoma" w:hAnsi="Tahoma" w:cs="Tahoma"/>
      <w:sz w:val="16"/>
    </w:rPr>
  </w:style>
  <w:style w:type="paragraph" w:styleId="Header">
    <w:name w:val="header"/>
    <w:basedOn w:val="Normal"/>
    <w:link w:val="HeaderChar"/>
    <w:uiPriority w:val="99"/>
    <w:unhideWhenUsed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2Char">
    <w:name w:val="Heading 2 Char"/>
    <w:basedOn w:val="DefaultParagraphFont"/>
    <w:link w:val="Heading2"/>
    <w:uiPriority w:val="2"/>
    <w:rPr>
      <w:rFonts w:asciiTheme="majorHAnsi" w:eastAsiaTheme="majorEastAsia" w:hAnsiTheme="majorHAnsi" w:cstheme="majorBidi"/>
      <w:caps/>
      <w:color w:val="262626" w:themeColor="text1" w:themeTint="D9"/>
      <w:spacing w:val="20"/>
      <w:sz w:val="22"/>
      <w:szCs w:val="26"/>
    </w:rPr>
  </w:style>
  <w:style w:type="character" w:customStyle="1" w:styleId="Heading1Char">
    <w:name w:val="Heading 1 Char"/>
    <w:basedOn w:val="DefaultParagraphFont"/>
    <w:link w:val="Heading1"/>
    <w:uiPriority w:val="2"/>
    <w:rPr>
      <w:rFonts w:asciiTheme="majorHAnsi" w:eastAsiaTheme="majorEastAsia" w:hAnsiTheme="majorHAnsi" w:cstheme="majorBidi"/>
      <w:caps/>
      <w:sz w:val="24"/>
      <w:szCs w:val="32"/>
    </w:rPr>
  </w:style>
  <w:style w:type="paragraph" w:styleId="Date">
    <w:name w:val="Date"/>
    <w:basedOn w:val="Normal"/>
    <w:next w:val="Normal"/>
    <w:link w:val="DateChar"/>
    <w:uiPriority w:val="1"/>
    <w:semiHidden/>
    <w:unhideWhenUsed/>
    <w:qFormat/>
  </w:style>
  <w:style w:type="character" w:customStyle="1" w:styleId="DateChar">
    <w:name w:val="Date Char"/>
    <w:basedOn w:val="DefaultParagraphFont"/>
    <w:link w:val="Date"/>
    <w:uiPriority w:val="1"/>
    <w:semiHidden/>
  </w:style>
  <w:style w:type="table" w:customStyle="1" w:styleId="CalendarTable">
    <w:name w:val="Calendar Table"/>
    <w:basedOn w:val="TableNormal"/>
    <w:uiPriority w:val="99"/>
    <w:pPr>
      <w:spacing w:before="0" w:after="0"/>
    </w:pPr>
    <w:rPr>
      <w:color w:val="404040" w:themeColor="text1" w:themeTint="BF"/>
      <w:szCs w:val="22"/>
      <w:lang w:eastAsia="en-US"/>
    </w:rPr>
    <w:tblPr>
      <w:jc w:val="center"/>
      <w:tblCellMar>
        <w:left w:w="0" w:type="dxa"/>
        <w:right w:w="0" w:type="dxa"/>
      </w:tblCellMar>
    </w:tblPr>
    <w:trPr>
      <w:jc w:val="center"/>
    </w:trPr>
  </w:style>
  <w:style w:type="paragraph" w:styleId="ListParagraph">
    <w:name w:val="List Paragraph"/>
    <w:basedOn w:val="Normal"/>
    <w:uiPriority w:val="34"/>
    <w:unhideWhenUsed/>
    <w:qFormat/>
    <w:rsid w:val="00C952B9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7C6501"/>
    <w:pPr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Event%20planner.dotm" TargetMode="External"/></Relationships>
</file>

<file path=word/theme/theme1.xml><?xml version="1.0" encoding="utf-8"?>
<a:theme xmlns:a="http://schemas.openxmlformats.org/drawingml/2006/main" name="Office Theme">
  <a:themeElements>
    <a:clrScheme name="Event Planner">
      <a:dk1>
        <a:sysClr val="windowText" lastClr="000000"/>
      </a:dk1>
      <a:lt1>
        <a:sysClr val="window" lastClr="FFFFFF"/>
      </a:lt1>
      <a:dk2>
        <a:srgbClr val="231F44"/>
      </a:dk2>
      <a:lt2>
        <a:srgbClr val="F5F2F2"/>
      </a:lt2>
      <a:accent1>
        <a:srgbClr val="42BFEB"/>
      </a:accent1>
      <a:accent2>
        <a:srgbClr val="72D936"/>
      </a:accent2>
      <a:accent3>
        <a:srgbClr val="FF8021"/>
      </a:accent3>
      <a:accent4>
        <a:srgbClr val="937CD0"/>
      </a:accent4>
      <a:accent5>
        <a:srgbClr val="E84D81"/>
      </a:accent5>
      <a:accent6>
        <a:srgbClr val="FFB300"/>
      </a:accent6>
      <a:hlink>
        <a:srgbClr val="42BFEB"/>
      </a:hlink>
      <a:folHlink>
        <a:srgbClr val="937CD0"/>
      </a:folHlink>
    </a:clrScheme>
    <a:fontScheme name="Event Planner">
      <a:majorFont>
        <a:latin typeface="Trebuchet MS"/>
        <a:ea typeface=""/>
        <a:cs typeface=""/>
      </a:majorFont>
      <a:minorFont>
        <a:latin typeface="Century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322698-26a5-4abf-bdd7-88d302408579">
      <Terms xmlns="http://schemas.microsoft.com/office/infopath/2007/PartnerControls"/>
    </lcf76f155ced4ddcb4097134ff3c332f>
    <TaxCatchAll xmlns="3ac59c51-37e0-4de1-b183-50b92403c4d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05676A5884644BEEA95EC01A759B6" ma:contentTypeVersion="19" ma:contentTypeDescription="Create a new document." ma:contentTypeScope="" ma:versionID="cb4f5b750c009d2df292a5b75fb54fd1">
  <xsd:schema xmlns:xsd="http://www.w3.org/2001/XMLSchema" xmlns:xs="http://www.w3.org/2001/XMLSchema" xmlns:p="http://schemas.microsoft.com/office/2006/metadata/properties" xmlns:ns2="e5322698-26a5-4abf-bdd7-88d302408579" xmlns:ns3="3ac59c51-37e0-4de1-b183-50b92403c4d0" targetNamespace="http://schemas.microsoft.com/office/2006/metadata/properties" ma:root="true" ma:fieldsID="48bbac58cff03f24b76bb7e3de4de771" ns2:_="" ns3:_="">
    <xsd:import namespace="e5322698-26a5-4abf-bdd7-88d302408579"/>
    <xsd:import namespace="3ac59c51-37e0-4de1-b183-50b92403c4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22698-26a5-4abf-bdd7-88d3024085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a1c08f3-5fa0-4ca5-b3ca-2f7e745e26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9c51-37e0-4de1-b183-50b92403c4d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ec7db71-9234-4397-ad1b-2f7431ac1fba}" ma:internalName="TaxCatchAll" ma:showField="CatchAllData" ma:web="3ac59c51-37e0-4de1-b183-50b92403c4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9712C-F7EF-4567-B0C8-9189F75123C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3ac59c51-37e0-4de1-b183-50b92403c4d0"/>
    <ds:schemaRef ds:uri="e5322698-26a5-4abf-bdd7-88d30240857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288C881-9768-4538-8A74-E9EB82D083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22698-26a5-4abf-bdd7-88d302408579"/>
    <ds:schemaRef ds:uri="3ac59c51-37e0-4de1-b183-50b92403c4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190725-CEC5-4933-8C8C-C174F2CDB5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2FCEA6-9829-426E-911D-E943AB887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Event planner.dotm</Template>
  <TotalTime>59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/>
  <cp:lastModifiedBy>Amanda Longley</cp:lastModifiedBy>
  <cp:revision>9</cp:revision>
  <cp:lastPrinted>2026-08-12T09:03:00Z</cp:lastPrinted>
  <dcterms:created xsi:type="dcterms:W3CDTF">2026-06-10T13:45:00Z</dcterms:created>
  <dcterms:modified xsi:type="dcterms:W3CDTF">2026-08-12T09:06:00Z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0x010100E3B05676A5884644BEEA95EC01A759B6</vt:lpwstr>
  </property>
  <property fmtid="{D5CDD505-2E9C-101B-9397-08002B2CF9AE}" pid="3" name="MediaServiceImageTags">
    <vt:lpwstr/>
  </property>
</Properties>
</file>